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33C2C" w14:textId="77777777" w:rsidR="00E85637" w:rsidRDefault="00E85637">
      <w:pPr>
        <w:rPr>
          <w:spacing w:val="0"/>
          <w:position w:val="0"/>
          <w:sz w:val="20"/>
        </w:rPr>
      </w:pPr>
    </w:p>
    <w:p w14:paraId="77382817" w14:textId="77777777" w:rsidR="00E85637" w:rsidRDefault="003A08B0" w:rsidP="00BB2BAE">
      <w:pPr>
        <w:framePr w:w="9922" w:h="851" w:wrap="around" w:vAnchor="page" w:hAnchor="page" w:x="1418" w:y="625"/>
        <w:rPr>
          <w:spacing w:val="0"/>
          <w:position w:val="0"/>
        </w:rPr>
      </w:pPr>
      <w:r>
        <w:rPr>
          <w:noProof/>
          <w:spacing w:val="0"/>
          <w:position w:val="0"/>
          <w:lang w:val="en-US"/>
        </w:rPr>
        <w:drawing>
          <wp:inline distT="0" distB="0" distL="0" distR="0" wp14:anchorId="47484A8E" wp14:editId="3D03377E">
            <wp:extent cx="6027236" cy="63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38902" cy="639410"/>
                    </a:xfrm>
                    <a:prstGeom prst="rect">
                      <a:avLst/>
                    </a:prstGeom>
                  </pic:spPr>
                </pic:pic>
              </a:graphicData>
            </a:graphic>
          </wp:inline>
        </w:drawing>
      </w:r>
    </w:p>
    <w:tbl>
      <w:tblPr>
        <w:tblpPr w:leftFromText="141" w:rightFromText="141" w:vertAnchor="text" w:horzAnchor="margin" w:tblpY="200"/>
        <w:tblW w:w="9582" w:type="dxa"/>
        <w:tblCellMar>
          <w:left w:w="0" w:type="dxa"/>
          <w:right w:w="0" w:type="dxa"/>
        </w:tblCellMar>
        <w:tblLook w:val="0000" w:firstRow="0" w:lastRow="0" w:firstColumn="0" w:lastColumn="0" w:noHBand="0" w:noVBand="0"/>
      </w:tblPr>
      <w:tblGrid>
        <w:gridCol w:w="3520"/>
        <w:gridCol w:w="6455"/>
        <w:gridCol w:w="89"/>
      </w:tblGrid>
      <w:tr w:rsidR="00450E79" w14:paraId="772470BB" w14:textId="77777777" w:rsidTr="00450E79">
        <w:trPr>
          <w:cantSplit/>
          <w:trHeight w:val="567"/>
        </w:trPr>
        <w:tc>
          <w:tcPr>
            <w:tcW w:w="3348" w:type="dxa"/>
            <w:vMerge w:val="restart"/>
          </w:tcPr>
          <w:p w14:paraId="54DAE5F2" w14:textId="2FEB452D" w:rsidR="00450E79" w:rsidRDefault="002264BC" w:rsidP="00450E79">
            <w:r>
              <w:t>Narva</w:t>
            </w:r>
            <w:r w:rsidR="003743BB">
              <w:t xml:space="preserve"> Linnavalitsus</w:t>
            </w:r>
          </w:p>
          <w:p w14:paraId="1422DF9D" w14:textId="24A3E979" w:rsidR="00251A7E" w:rsidRDefault="00436857" w:rsidP="00450E79">
            <w:hyperlink r:id="rId12" w:history="1">
              <w:r w:rsidRPr="00D156DE">
                <w:rPr>
                  <w:rStyle w:val="Hperlink"/>
                </w:rPr>
                <w:t>narvalv@narva.ee</w:t>
              </w:r>
            </w:hyperlink>
            <w:r>
              <w:t xml:space="preserve"> </w:t>
            </w:r>
          </w:p>
          <w:p w14:paraId="7166864D" w14:textId="7B8853F1" w:rsidR="00EE3B1B" w:rsidRDefault="009601E8" w:rsidP="00450E79">
            <w:r>
              <w:t>KOOPIA: Narva linna antud nimekirja alusel</w:t>
            </w:r>
          </w:p>
          <w:p w14:paraId="71CEBA92" w14:textId="36DB44F3" w:rsidR="00450E79" w:rsidRDefault="00450E79" w:rsidP="00450E79"/>
          <w:p w14:paraId="6CB4472F" w14:textId="77777777" w:rsidR="00450E79" w:rsidRPr="00450E79" w:rsidRDefault="00450E79" w:rsidP="003C1D42"/>
        </w:tc>
        <w:tc>
          <w:tcPr>
            <w:tcW w:w="6145" w:type="dxa"/>
            <w:noWrap/>
          </w:tcPr>
          <w:tbl>
            <w:tblPr>
              <w:tblW w:w="9526" w:type="dxa"/>
              <w:tblCellMar>
                <w:left w:w="0" w:type="dxa"/>
                <w:right w:w="0" w:type="dxa"/>
              </w:tblCellMar>
              <w:tblLook w:val="0000" w:firstRow="0" w:lastRow="0" w:firstColumn="0" w:lastColumn="0" w:noHBand="0" w:noVBand="0"/>
            </w:tblPr>
            <w:tblGrid>
              <w:gridCol w:w="1175"/>
              <w:gridCol w:w="8351"/>
            </w:tblGrid>
            <w:tr w:rsidR="00450E79" w14:paraId="7B33C8C2" w14:textId="77777777" w:rsidTr="00ED618E">
              <w:trPr>
                <w:cantSplit/>
                <w:trHeight w:val="743"/>
              </w:trPr>
              <w:tc>
                <w:tcPr>
                  <w:tcW w:w="1159" w:type="dxa"/>
                  <w:noWrap/>
                </w:tcPr>
                <w:p w14:paraId="7FDAFD50" w14:textId="77777777" w:rsidR="00450E79" w:rsidRDefault="00450E79" w:rsidP="00833737">
                  <w:pPr>
                    <w:framePr w:hSpace="141" w:wrap="around" w:vAnchor="text" w:hAnchor="margin" w:y="200"/>
                  </w:pPr>
                  <w:r>
                    <w:t xml:space="preserve">          Meie</w:t>
                  </w:r>
                </w:p>
                <w:p w14:paraId="5B1BC0D9" w14:textId="4619763E" w:rsidR="00ED618E" w:rsidRPr="00ED618E" w:rsidRDefault="00ED618E" w:rsidP="00833737">
                  <w:pPr>
                    <w:framePr w:hSpace="141" w:wrap="around" w:vAnchor="text" w:hAnchor="margin" w:y="200"/>
                    <w:ind w:left="305" w:hanging="305"/>
                    <w:jc w:val="center"/>
                  </w:pPr>
                </w:p>
              </w:tc>
              <w:tc>
                <w:tcPr>
                  <w:tcW w:w="8367" w:type="dxa"/>
                  <w:tcMar>
                    <w:left w:w="85" w:type="dxa"/>
                  </w:tcMar>
                </w:tcPr>
                <w:p w14:paraId="52C21887" w14:textId="6024554E" w:rsidR="00450E79" w:rsidRDefault="00450E79" w:rsidP="00833737">
                  <w:pPr>
                    <w:framePr w:hSpace="141" w:wrap="around" w:vAnchor="text" w:hAnchor="margin" w:y="200"/>
                  </w:pPr>
                  <w:r>
                    <w:t xml:space="preserve">   </w:t>
                  </w:r>
                  <w:r w:rsidR="00ED618E">
                    <w:t xml:space="preserve">   </w:t>
                  </w:r>
                  <w:r w:rsidR="007A669F">
                    <w:t>12</w:t>
                  </w:r>
                  <w:r w:rsidR="00AB7B5B">
                    <w:t>.</w:t>
                  </w:r>
                  <w:r w:rsidR="00C86115">
                    <w:t>0</w:t>
                  </w:r>
                  <w:r w:rsidR="001449A2">
                    <w:t>9</w:t>
                  </w:r>
                  <w:r w:rsidR="00C86115">
                    <w:t>.</w:t>
                  </w:r>
                  <w:r>
                    <w:t>202</w:t>
                  </w:r>
                  <w:r w:rsidR="001B4E01">
                    <w:t>5</w:t>
                  </w:r>
                  <w:r>
                    <w:t xml:space="preserve"> nr </w:t>
                  </w:r>
                  <w:r w:rsidR="00DA03EA" w:rsidRPr="00DA03EA">
                    <w:t>3-1.60/2025/98</w:t>
                  </w:r>
                </w:p>
              </w:tc>
            </w:tr>
          </w:tbl>
          <w:p w14:paraId="0CA9B2E4" w14:textId="77777777" w:rsidR="00450E79" w:rsidRDefault="00450E79" w:rsidP="00450E79"/>
        </w:tc>
        <w:tc>
          <w:tcPr>
            <w:tcW w:w="89" w:type="dxa"/>
            <w:tcMar>
              <w:left w:w="85" w:type="dxa"/>
            </w:tcMar>
          </w:tcPr>
          <w:p w14:paraId="65408468" w14:textId="77777777" w:rsidR="00450E79" w:rsidRDefault="00450E79" w:rsidP="00450E79"/>
        </w:tc>
      </w:tr>
      <w:tr w:rsidR="00450E79" w14:paraId="2AB83FF9" w14:textId="77777777" w:rsidTr="00CA1E46">
        <w:trPr>
          <w:cantSplit/>
          <w:trHeight w:val="68"/>
        </w:trPr>
        <w:tc>
          <w:tcPr>
            <w:tcW w:w="3348" w:type="dxa"/>
            <w:vMerge/>
          </w:tcPr>
          <w:p w14:paraId="4C05A5CD" w14:textId="77777777" w:rsidR="00450E79" w:rsidRDefault="00450E79" w:rsidP="00450E79"/>
        </w:tc>
        <w:tc>
          <w:tcPr>
            <w:tcW w:w="6145" w:type="dxa"/>
            <w:noWrap/>
          </w:tcPr>
          <w:p w14:paraId="0FB68AA8" w14:textId="77777777" w:rsidR="00450E79" w:rsidRDefault="00450E79" w:rsidP="00450E79"/>
        </w:tc>
        <w:tc>
          <w:tcPr>
            <w:tcW w:w="89" w:type="dxa"/>
            <w:tcMar>
              <w:left w:w="85" w:type="dxa"/>
            </w:tcMar>
          </w:tcPr>
          <w:p w14:paraId="68F2190F" w14:textId="77777777" w:rsidR="00450E79" w:rsidRDefault="00450E79" w:rsidP="00450E79"/>
        </w:tc>
      </w:tr>
      <w:tr w:rsidR="00450E79" w14:paraId="15DB4A25" w14:textId="77777777" w:rsidTr="00450E79">
        <w:trPr>
          <w:cantSplit/>
          <w:trHeight w:hRule="exact" w:val="23"/>
        </w:trPr>
        <w:tc>
          <w:tcPr>
            <w:tcW w:w="3348" w:type="dxa"/>
          </w:tcPr>
          <w:p w14:paraId="797B0008" w14:textId="77777777" w:rsidR="00450E79" w:rsidRDefault="00450E79" w:rsidP="00450E79">
            <w:r>
              <w:t>XXXXXXXXXXXXXXXXXXXXXXXXXXXXX</w:t>
            </w:r>
            <w:r>
              <w:rPr>
                <w:sz w:val="18"/>
              </w:rPr>
              <w:t>X</w:t>
            </w:r>
          </w:p>
        </w:tc>
        <w:tc>
          <w:tcPr>
            <w:tcW w:w="6145" w:type="dxa"/>
            <w:noWrap/>
          </w:tcPr>
          <w:p w14:paraId="7EBD252B" w14:textId="77777777" w:rsidR="00450E79" w:rsidRDefault="00450E79" w:rsidP="00450E79">
            <w:r>
              <w:t>XX</w:t>
            </w:r>
            <w:r>
              <w:rPr>
                <w:sz w:val="22"/>
              </w:rPr>
              <w:t>X</w:t>
            </w:r>
          </w:p>
        </w:tc>
        <w:tc>
          <w:tcPr>
            <w:tcW w:w="89" w:type="dxa"/>
          </w:tcPr>
          <w:p w14:paraId="3947E2F9" w14:textId="77777777" w:rsidR="00450E79" w:rsidRDefault="00450E79" w:rsidP="00450E79"/>
        </w:tc>
      </w:tr>
    </w:tbl>
    <w:p w14:paraId="4066FED4" w14:textId="0F0A6C05" w:rsidR="00E85637" w:rsidRDefault="007D0E81">
      <w:pPr>
        <w:pStyle w:val="Pealkiri1"/>
      </w:pPr>
      <w:r>
        <w:t>Kutse</w:t>
      </w:r>
      <w:r w:rsidR="008330FC">
        <w:t xml:space="preserve"> </w:t>
      </w:r>
      <w:r w:rsidR="001449A2">
        <w:t>Vepsküla</w:t>
      </w:r>
      <w:r>
        <w:t xml:space="preserve"> </w:t>
      </w:r>
      <w:r w:rsidR="001676AE">
        <w:t>k</w:t>
      </w:r>
      <w:r w:rsidR="008330FC">
        <w:t>ogukonnaalal erakorralise raie</w:t>
      </w:r>
      <w:r w:rsidR="001676AE">
        <w:t xml:space="preserve"> tegemise</w:t>
      </w:r>
      <w:r>
        <w:t xml:space="preserve"> arutelule</w:t>
      </w:r>
    </w:p>
    <w:p w14:paraId="4A4AEA40" w14:textId="77777777" w:rsidR="00E85637" w:rsidRDefault="00E85637"/>
    <w:p w14:paraId="097C27AB" w14:textId="4800F820" w:rsidR="00F66330" w:rsidRDefault="001802B3" w:rsidP="00FB73B5">
      <w:pPr>
        <w:jc w:val="both"/>
        <w:rPr>
          <w:spacing w:val="0"/>
          <w:position w:val="0"/>
        </w:rPr>
      </w:pPr>
      <w:r>
        <w:rPr>
          <w:spacing w:val="0"/>
          <w:position w:val="0"/>
        </w:rPr>
        <w:t xml:space="preserve">Riigimetsa </w:t>
      </w:r>
      <w:r w:rsidR="00451FC1">
        <w:rPr>
          <w:spacing w:val="0"/>
          <w:position w:val="0"/>
        </w:rPr>
        <w:t>M</w:t>
      </w:r>
      <w:r>
        <w:rPr>
          <w:spacing w:val="0"/>
          <w:position w:val="0"/>
        </w:rPr>
        <w:t>ajandamise Keskus</w:t>
      </w:r>
      <w:r w:rsidR="001676AE">
        <w:rPr>
          <w:spacing w:val="0"/>
          <w:position w:val="0"/>
        </w:rPr>
        <w:t>ele</w:t>
      </w:r>
      <w:r>
        <w:rPr>
          <w:spacing w:val="0"/>
          <w:position w:val="0"/>
        </w:rPr>
        <w:t xml:space="preserve"> (eda</w:t>
      </w:r>
      <w:r w:rsidR="00825037">
        <w:rPr>
          <w:spacing w:val="0"/>
          <w:position w:val="0"/>
        </w:rPr>
        <w:t xml:space="preserve">spidi RMK) </w:t>
      </w:r>
      <w:r w:rsidR="00A21A72">
        <w:rPr>
          <w:spacing w:val="0"/>
          <w:position w:val="0"/>
        </w:rPr>
        <w:t xml:space="preserve">on tulnud </w:t>
      </w:r>
      <w:r w:rsidR="00570A23">
        <w:rPr>
          <w:spacing w:val="0"/>
          <w:position w:val="0"/>
        </w:rPr>
        <w:t>Vepsküla</w:t>
      </w:r>
      <w:r w:rsidR="00FF0194">
        <w:rPr>
          <w:spacing w:val="0"/>
          <w:position w:val="0"/>
        </w:rPr>
        <w:t xml:space="preserve">st </w:t>
      </w:r>
      <w:r w:rsidR="0008628E">
        <w:rPr>
          <w:spacing w:val="0"/>
          <w:position w:val="0"/>
        </w:rPr>
        <w:t xml:space="preserve">Süsiaugu ja </w:t>
      </w:r>
      <w:r w:rsidR="008B3FC6">
        <w:rPr>
          <w:spacing w:val="0"/>
          <w:position w:val="0"/>
        </w:rPr>
        <w:t xml:space="preserve">Kase tänava elanikelt </w:t>
      </w:r>
      <w:r w:rsidR="00792575">
        <w:rPr>
          <w:spacing w:val="0"/>
          <w:position w:val="0"/>
        </w:rPr>
        <w:t>sooviavaldused</w:t>
      </w:r>
      <w:r w:rsidR="00FF0194">
        <w:rPr>
          <w:spacing w:val="0"/>
          <w:position w:val="0"/>
        </w:rPr>
        <w:t xml:space="preserve"> </w:t>
      </w:r>
      <w:r w:rsidR="00F66330" w:rsidRPr="00F66330">
        <w:rPr>
          <w:spacing w:val="0"/>
          <w:position w:val="0"/>
        </w:rPr>
        <w:t xml:space="preserve">ohtlike puude </w:t>
      </w:r>
      <w:r w:rsidR="00BF20B5">
        <w:rPr>
          <w:spacing w:val="0"/>
          <w:position w:val="0"/>
        </w:rPr>
        <w:t>likvideerimiseks</w:t>
      </w:r>
      <w:r w:rsidR="00F66330" w:rsidRPr="00F66330">
        <w:rPr>
          <w:spacing w:val="0"/>
          <w:position w:val="0"/>
        </w:rPr>
        <w:t xml:space="preserve"> ja teha eeskätt vanades lepikutes raie, et uuendada puistut ja likvideerida risu ja murd metsa all. Tegemist on mõni aasta tagasi RMK arvele tulnud maadega, kus metsa pole kunagi majandatud ja seal kasvab valdavalt vana mets.</w:t>
      </w:r>
      <w:r w:rsidR="00440FD9">
        <w:rPr>
          <w:spacing w:val="0"/>
          <w:position w:val="0"/>
        </w:rPr>
        <w:t xml:space="preserve"> Kokkuleppel Narva linnaga nimeta</w:t>
      </w:r>
      <w:r w:rsidR="00446EBF">
        <w:rPr>
          <w:spacing w:val="0"/>
          <w:position w:val="0"/>
        </w:rPr>
        <w:t xml:space="preserve">me piirkonna </w:t>
      </w:r>
      <w:r w:rsidR="00DA2826">
        <w:rPr>
          <w:spacing w:val="0"/>
          <w:position w:val="0"/>
        </w:rPr>
        <w:t xml:space="preserve">riigimetsa </w:t>
      </w:r>
      <w:r w:rsidR="00446EBF">
        <w:rPr>
          <w:spacing w:val="0"/>
          <w:position w:val="0"/>
        </w:rPr>
        <w:t>Vepsküla kogukonnaalaks.</w:t>
      </w:r>
    </w:p>
    <w:p w14:paraId="5D343C17" w14:textId="77777777" w:rsidR="004958E3" w:rsidRDefault="004958E3" w:rsidP="00FB73B5">
      <w:pPr>
        <w:jc w:val="both"/>
        <w:rPr>
          <w:spacing w:val="0"/>
          <w:position w:val="0"/>
        </w:rPr>
      </w:pPr>
    </w:p>
    <w:p w14:paraId="5EED1872" w14:textId="4FC895BA" w:rsidR="004958E3" w:rsidRDefault="004958E3" w:rsidP="00FB73B5">
      <w:pPr>
        <w:jc w:val="both"/>
        <w:rPr>
          <w:spacing w:val="0"/>
          <w:position w:val="0"/>
        </w:rPr>
      </w:pPr>
      <w:r w:rsidRPr="004958E3">
        <w:rPr>
          <w:spacing w:val="0"/>
          <w:position w:val="0"/>
        </w:rPr>
        <w:t>RMK on koha üle vaadanud ja tuvastanud hulgaliselt potentsiaalselt aiale ja abihoonetele ohtlikke puid. Kuna metsa pole kunagi majandatud, on RMK hinnangul olukorra parandamiseks vajalik piirkonnas teostada erakorraline raie vanades lepikutes ja haavikutes ning metsaaluse tormimurru ning risu likvideerimiseks.</w:t>
      </w:r>
    </w:p>
    <w:p w14:paraId="6281DFFD" w14:textId="77777777" w:rsidR="00446EBF" w:rsidRDefault="00446EBF" w:rsidP="00FB73B5">
      <w:pPr>
        <w:jc w:val="both"/>
        <w:rPr>
          <w:spacing w:val="0"/>
          <w:position w:val="0"/>
        </w:rPr>
      </w:pPr>
    </w:p>
    <w:p w14:paraId="2468F469" w14:textId="4D13DA33" w:rsidR="00446EBF" w:rsidRDefault="00446EBF" w:rsidP="00FB73B5">
      <w:pPr>
        <w:jc w:val="both"/>
        <w:rPr>
          <w:spacing w:val="0"/>
          <w:position w:val="0"/>
        </w:rPr>
      </w:pPr>
      <w:r>
        <w:rPr>
          <w:noProof/>
          <w:spacing w:val="0"/>
          <w:position w:val="0"/>
        </w:rPr>
        <w:drawing>
          <wp:inline distT="0" distB="0" distL="0" distR="0" wp14:anchorId="0DA6AA4D" wp14:editId="511EDAC3">
            <wp:extent cx="6390322" cy="4260215"/>
            <wp:effectExtent l="0" t="0" r="0" b="6985"/>
            <wp:docPr id="7104488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48892" name="Pilt 1"/>
                    <pic:cNvPicPr/>
                  </pic:nvPicPr>
                  <pic:blipFill>
                    <a:blip r:embed="rId13">
                      <a:extLst>
                        <a:ext uri="{28A0092B-C50C-407E-A947-70E740481C1C}">
                          <a14:useLocalDpi xmlns:a14="http://schemas.microsoft.com/office/drawing/2010/main" val="0"/>
                        </a:ext>
                      </a:extLst>
                    </a:blip>
                    <a:stretch>
                      <a:fillRect/>
                    </a:stretch>
                  </pic:blipFill>
                  <pic:spPr>
                    <a:xfrm>
                      <a:off x="0" y="0"/>
                      <a:ext cx="6390322" cy="4260215"/>
                    </a:xfrm>
                    <a:prstGeom prst="rect">
                      <a:avLst/>
                    </a:prstGeom>
                  </pic:spPr>
                </pic:pic>
              </a:graphicData>
            </a:graphic>
          </wp:inline>
        </w:drawing>
      </w:r>
    </w:p>
    <w:p w14:paraId="36BCE944" w14:textId="532990A0" w:rsidR="00443668" w:rsidRDefault="00443668" w:rsidP="00FB73B5">
      <w:pPr>
        <w:jc w:val="both"/>
        <w:rPr>
          <w:spacing w:val="0"/>
          <w:position w:val="0"/>
        </w:rPr>
      </w:pPr>
      <w:r>
        <w:rPr>
          <w:spacing w:val="0"/>
          <w:position w:val="0"/>
        </w:rPr>
        <w:t>Vepsküla kogukonnaala ja kohtumise asukoht (punane täpp)</w:t>
      </w:r>
    </w:p>
    <w:p w14:paraId="25998D16" w14:textId="77777777" w:rsidR="00443668" w:rsidRDefault="00443668" w:rsidP="00FB73B5">
      <w:pPr>
        <w:jc w:val="both"/>
        <w:rPr>
          <w:spacing w:val="0"/>
          <w:position w:val="0"/>
        </w:rPr>
      </w:pPr>
    </w:p>
    <w:p w14:paraId="1B0CC825" w14:textId="77777777" w:rsidR="00430EBB" w:rsidRDefault="00430EBB" w:rsidP="00FB73B5">
      <w:pPr>
        <w:jc w:val="both"/>
        <w:rPr>
          <w:spacing w:val="0"/>
          <w:position w:val="0"/>
        </w:rPr>
      </w:pPr>
    </w:p>
    <w:p w14:paraId="521B4F53" w14:textId="5150E7E3" w:rsidR="00096A3F" w:rsidRDefault="00430EBB" w:rsidP="00FB73B5">
      <w:pPr>
        <w:jc w:val="both"/>
        <w:rPr>
          <w:spacing w:val="0"/>
          <w:position w:val="0"/>
        </w:rPr>
      </w:pPr>
      <w:r>
        <w:rPr>
          <w:spacing w:val="0"/>
          <w:position w:val="0"/>
        </w:rPr>
        <w:t xml:space="preserve">RMK kutsub Narva linna </w:t>
      </w:r>
      <w:r w:rsidR="00543399">
        <w:rPr>
          <w:spacing w:val="0"/>
          <w:position w:val="0"/>
        </w:rPr>
        <w:t xml:space="preserve">ja </w:t>
      </w:r>
      <w:r>
        <w:rPr>
          <w:spacing w:val="0"/>
          <w:position w:val="0"/>
        </w:rPr>
        <w:t>Vepsküla kogukon</w:t>
      </w:r>
      <w:r w:rsidR="00543399">
        <w:rPr>
          <w:spacing w:val="0"/>
          <w:position w:val="0"/>
        </w:rPr>
        <w:t xml:space="preserve">na esindajaid </w:t>
      </w:r>
      <w:r w:rsidR="0002106D">
        <w:rPr>
          <w:spacing w:val="0"/>
          <w:position w:val="0"/>
        </w:rPr>
        <w:t xml:space="preserve">kohtumisele </w:t>
      </w:r>
      <w:r w:rsidR="0002106D" w:rsidRPr="001F7B0F">
        <w:rPr>
          <w:b/>
          <w:bCs/>
          <w:spacing w:val="0"/>
          <w:position w:val="0"/>
        </w:rPr>
        <w:t xml:space="preserve">19. oktoobril </w:t>
      </w:r>
      <w:r w:rsidR="005E1C45" w:rsidRPr="001F7B0F">
        <w:rPr>
          <w:b/>
          <w:bCs/>
          <w:spacing w:val="0"/>
          <w:position w:val="0"/>
        </w:rPr>
        <w:t>algusega kell 10.00 Kase ja Seedri tänava ristis</w:t>
      </w:r>
      <w:r w:rsidR="004B1538" w:rsidRPr="001F7B0F">
        <w:rPr>
          <w:b/>
          <w:bCs/>
          <w:spacing w:val="0"/>
          <w:position w:val="0"/>
        </w:rPr>
        <w:t>.</w:t>
      </w:r>
      <w:r w:rsidR="004B1538">
        <w:rPr>
          <w:spacing w:val="0"/>
          <w:position w:val="0"/>
        </w:rPr>
        <w:t xml:space="preserve"> </w:t>
      </w:r>
      <w:r w:rsidR="00096A3F">
        <w:rPr>
          <w:spacing w:val="0"/>
          <w:position w:val="0"/>
        </w:rPr>
        <w:t xml:space="preserve">Asukohalink: </w:t>
      </w:r>
      <w:hyperlink r:id="rId14" w:history="1">
        <w:r w:rsidR="001439C9" w:rsidRPr="00370F06">
          <w:rPr>
            <w:rStyle w:val="Hperlink"/>
            <w:spacing w:val="0"/>
            <w:position w:val="0"/>
          </w:rPr>
          <w:t>https://xgis.maaamet.ee/xgis2/page/link/sKWPOuB</w:t>
        </w:r>
      </w:hyperlink>
      <w:r w:rsidR="001439C9">
        <w:rPr>
          <w:spacing w:val="0"/>
          <w:position w:val="0"/>
        </w:rPr>
        <w:t xml:space="preserve"> </w:t>
      </w:r>
    </w:p>
    <w:p w14:paraId="1B0D6A9A" w14:textId="77777777" w:rsidR="00DE5A9E" w:rsidRDefault="00DE5A9E" w:rsidP="00FB73B5">
      <w:pPr>
        <w:jc w:val="both"/>
        <w:rPr>
          <w:spacing w:val="0"/>
          <w:position w:val="0"/>
        </w:rPr>
      </w:pPr>
    </w:p>
    <w:p w14:paraId="50601B20" w14:textId="77777777" w:rsidR="001E2ADF" w:rsidRDefault="001E2ADF" w:rsidP="00FB73B5">
      <w:pPr>
        <w:jc w:val="both"/>
        <w:rPr>
          <w:spacing w:val="0"/>
          <w:position w:val="0"/>
        </w:rPr>
      </w:pPr>
    </w:p>
    <w:p w14:paraId="4615EC1F" w14:textId="77777777" w:rsidR="001E2ADF" w:rsidRDefault="001E2ADF" w:rsidP="00FB73B5">
      <w:pPr>
        <w:jc w:val="both"/>
        <w:rPr>
          <w:spacing w:val="0"/>
          <w:position w:val="0"/>
        </w:rPr>
      </w:pPr>
    </w:p>
    <w:p w14:paraId="58169EA2" w14:textId="11FD864D" w:rsidR="001439C9" w:rsidRDefault="001439C9" w:rsidP="00FB73B5">
      <w:pPr>
        <w:jc w:val="both"/>
        <w:rPr>
          <w:spacing w:val="0"/>
          <w:position w:val="0"/>
        </w:rPr>
      </w:pPr>
      <w:r>
        <w:rPr>
          <w:spacing w:val="0"/>
          <w:position w:val="0"/>
        </w:rPr>
        <w:t>Arutame:</w:t>
      </w:r>
    </w:p>
    <w:p w14:paraId="36F56AD9" w14:textId="77777777" w:rsidR="00B46E73" w:rsidRPr="00B46E73" w:rsidRDefault="00B46E73" w:rsidP="001439C9">
      <w:pPr>
        <w:pStyle w:val="Loendilik"/>
        <w:numPr>
          <w:ilvl w:val="0"/>
          <w:numId w:val="4"/>
        </w:numPr>
        <w:jc w:val="both"/>
      </w:pPr>
      <w:r>
        <w:rPr>
          <w:spacing w:val="0"/>
          <w:position w:val="0"/>
        </w:rPr>
        <w:t>Kus teostada raiet</w:t>
      </w:r>
    </w:p>
    <w:p w14:paraId="42D25061" w14:textId="77777777" w:rsidR="00BF4FC4" w:rsidRPr="00F233A7" w:rsidRDefault="00B46E73" w:rsidP="001439C9">
      <w:pPr>
        <w:pStyle w:val="Loendilik"/>
        <w:numPr>
          <w:ilvl w:val="0"/>
          <w:numId w:val="4"/>
        </w:numPr>
        <w:jc w:val="both"/>
      </w:pPr>
      <w:r>
        <w:rPr>
          <w:spacing w:val="0"/>
          <w:position w:val="0"/>
        </w:rPr>
        <w:t>Mis tingimustel raiet teostada</w:t>
      </w:r>
    </w:p>
    <w:p w14:paraId="63170411" w14:textId="6FC4D90F" w:rsidR="00F233A7" w:rsidRPr="00BF4FC4" w:rsidRDefault="00F233A7" w:rsidP="001439C9">
      <w:pPr>
        <w:pStyle w:val="Loendilik"/>
        <w:numPr>
          <w:ilvl w:val="0"/>
          <w:numId w:val="4"/>
        </w:numPr>
        <w:jc w:val="both"/>
      </w:pPr>
      <w:r>
        <w:rPr>
          <w:spacing w:val="0"/>
          <w:position w:val="0"/>
        </w:rPr>
        <w:t>Soovi korral vaatame raiekohad üle</w:t>
      </w:r>
    </w:p>
    <w:p w14:paraId="661B2CFF" w14:textId="77777777" w:rsidR="0098430D" w:rsidRDefault="0098430D" w:rsidP="00F94DA5">
      <w:pPr>
        <w:jc w:val="both"/>
      </w:pPr>
    </w:p>
    <w:p w14:paraId="353B77BE" w14:textId="77777777" w:rsidR="002F597A" w:rsidRPr="002F597A" w:rsidRDefault="002F597A" w:rsidP="002F597A">
      <w:r w:rsidRPr="002F597A">
        <w:t xml:space="preserve">Oma ettepanekuid võib saata ka enne koosolekut e-postile </w:t>
      </w:r>
      <w:hyperlink r:id="rId15" w:history="1">
        <w:r w:rsidRPr="002F597A">
          <w:rPr>
            <w:color w:val="0000FF" w:themeColor="hyperlink"/>
            <w:u w:val="single"/>
          </w:rPr>
          <w:t>alar.suda@rmk.ee</w:t>
        </w:r>
      </w:hyperlink>
      <w:r w:rsidRPr="002F597A">
        <w:t xml:space="preserve"> </w:t>
      </w:r>
    </w:p>
    <w:p w14:paraId="20CEEB22" w14:textId="77777777" w:rsidR="0098430D" w:rsidRDefault="0098430D" w:rsidP="00F94DA5">
      <w:pPr>
        <w:jc w:val="both"/>
      </w:pPr>
    </w:p>
    <w:p w14:paraId="50DB0D8B" w14:textId="77777777" w:rsidR="002F597A" w:rsidRDefault="002F597A" w:rsidP="00F94DA5">
      <w:pPr>
        <w:jc w:val="both"/>
      </w:pPr>
    </w:p>
    <w:p w14:paraId="1E1F38E6" w14:textId="77777777" w:rsidR="001E2ADF" w:rsidRDefault="001E2ADF"/>
    <w:p w14:paraId="7ADFE85D" w14:textId="77777777" w:rsidR="001E2ADF" w:rsidRDefault="001E2ADF"/>
    <w:p w14:paraId="6210121A" w14:textId="2ED6A0B4" w:rsidR="00E85637" w:rsidRDefault="00DF0F72">
      <w:r>
        <w:t>Lugupidamisega</w:t>
      </w:r>
    </w:p>
    <w:p w14:paraId="1D9356D9" w14:textId="77777777" w:rsidR="00E85637" w:rsidRDefault="00E85637"/>
    <w:p w14:paraId="7F595C54" w14:textId="6160FCB3" w:rsidR="00E85637" w:rsidRDefault="007C1222">
      <w:r>
        <w:t>Alar Süda</w:t>
      </w:r>
    </w:p>
    <w:p w14:paraId="7070E163" w14:textId="20FD9C4A" w:rsidR="007C1222" w:rsidRDefault="007C1222">
      <w:r>
        <w:t>Kaasamisspetsialist</w:t>
      </w:r>
    </w:p>
    <w:p w14:paraId="3A432DB1" w14:textId="77777777" w:rsidR="00FB73B5" w:rsidRDefault="007876E9" w:rsidP="00196C1C">
      <w:r>
        <w:t>506 1698</w:t>
      </w:r>
    </w:p>
    <w:p w14:paraId="361BEEA9" w14:textId="6C4F537F" w:rsidR="00ED594F" w:rsidRDefault="007876E9" w:rsidP="00196C1C">
      <w:hyperlink r:id="rId16" w:history="1">
        <w:r w:rsidRPr="00544A3C">
          <w:rPr>
            <w:rStyle w:val="Hperlink"/>
          </w:rPr>
          <w:t>alar.suda@rmk.ee</w:t>
        </w:r>
      </w:hyperlink>
      <w:r>
        <w:t xml:space="preserve"> </w:t>
      </w:r>
    </w:p>
    <w:sectPr w:rsidR="00ED594F" w:rsidSect="001E2ADF">
      <w:footerReference w:type="default" r:id="rId17"/>
      <w:headerReference w:type="first" r:id="rId18"/>
      <w:footerReference w:type="first" r:id="rId19"/>
      <w:type w:val="continuous"/>
      <w:pgSz w:w="11906" w:h="16838" w:code="9"/>
      <w:pgMar w:top="1276" w:right="424" w:bottom="142" w:left="1418" w:header="454"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A7FFB" w14:textId="77777777" w:rsidR="00B202EE" w:rsidRDefault="00B202EE">
      <w:r>
        <w:separator/>
      </w:r>
    </w:p>
  </w:endnote>
  <w:endnote w:type="continuationSeparator" w:id="0">
    <w:p w14:paraId="243505FD" w14:textId="77777777" w:rsidR="00B202EE" w:rsidRDefault="00B2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5F0BF" w14:textId="77777777" w:rsidR="00E85637" w:rsidRDefault="00E85637">
    <w:pPr>
      <w:jc w:val="center"/>
      <w:rPr>
        <w:spacing w:val="0"/>
        <w:position w:val="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3C3DB" w14:textId="77777777" w:rsidR="00E85637" w:rsidRDefault="00E85637">
    <w:pPr>
      <w:tabs>
        <w:tab w:val="left" w:pos="2552"/>
        <w:tab w:val="left" w:pos="56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577CB" w14:textId="77777777" w:rsidR="00B202EE" w:rsidRDefault="00B202EE">
      <w:r>
        <w:separator/>
      </w:r>
    </w:p>
  </w:footnote>
  <w:footnote w:type="continuationSeparator" w:id="0">
    <w:p w14:paraId="0D2D7E96" w14:textId="77777777" w:rsidR="00B202EE" w:rsidRDefault="00B20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28B7D" w14:textId="77777777" w:rsidR="00E85637" w:rsidRDefault="00E85637">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44DC"/>
    <w:multiLevelType w:val="multilevel"/>
    <w:tmpl w:val="BD945E1E"/>
    <w:lvl w:ilvl="0">
      <w:start w:val="1"/>
      <w:numFmt w:val="decimal"/>
      <w:pStyle w:val="Numbering"/>
      <w:lvlText w:val="%1."/>
      <w:lvlJc w:val="right"/>
      <w:pPr>
        <w:tabs>
          <w:tab w:val="num" w:pos="340"/>
        </w:tabs>
        <w:ind w:left="340" w:hanging="56"/>
      </w:pPr>
    </w:lvl>
    <w:lvl w:ilvl="1">
      <w:start w:val="1"/>
      <w:numFmt w:val="decimal"/>
      <w:lvlText w:val="%1.%2."/>
      <w:lvlJc w:val="right"/>
      <w:pPr>
        <w:tabs>
          <w:tab w:val="num" w:pos="851"/>
        </w:tabs>
        <w:ind w:left="851" w:hanging="57"/>
      </w:pPr>
    </w:lvl>
    <w:lvl w:ilvl="2">
      <w:start w:val="1"/>
      <w:numFmt w:val="decimal"/>
      <w:lvlText w:val="%1.%2.%3."/>
      <w:lvlJc w:val="right"/>
      <w:pPr>
        <w:tabs>
          <w:tab w:val="num" w:pos="1531"/>
        </w:tabs>
        <w:ind w:left="1531" w:hanging="57"/>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FE00A56"/>
    <w:multiLevelType w:val="hybridMultilevel"/>
    <w:tmpl w:val="5EA673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30741D92"/>
    <w:multiLevelType w:val="hybridMultilevel"/>
    <w:tmpl w:val="3CFAD0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441D3F2A"/>
    <w:multiLevelType w:val="singleLevel"/>
    <w:tmpl w:val="037CE922"/>
    <w:lvl w:ilvl="0">
      <w:start w:val="1"/>
      <w:numFmt w:val="bullet"/>
      <w:pStyle w:val="Bulleting"/>
      <w:lvlText w:val="•"/>
      <w:lvlJc w:val="left"/>
      <w:pPr>
        <w:tabs>
          <w:tab w:val="num" w:pos="360"/>
        </w:tabs>
        <w:ind w:left="227" w:hanging="227"/>
      </w:pPr>
      <w:rPr>
        <w:rFonts w:ascii="Times New Roman" w:hAnsi="Times New Roman" w:hint="default"/>
      </w:rPr>
    </w:lvl>
  </w:abstractNum>
  <w:num w:numId="1" w16cid:durableId="452213634">
    <w:abstractNumId w:val="0"/>
  </w:num>
  <w:num w:numId="2" w16cid:durableId="1368919193">
    <w:abstractNumId w:val="3"/>
  </w:num>
  <w:num w:numId="3" w16cid:durableId="1081752039">
    <w:abstractNumId w:val="1"/>
  </w:num>
  <w:num w:numId="4" w16cid:durableId="195810072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forms" w:enforcement="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9D9"/>
    <w:rsid w:val="00002745"/>
    <w:rsid w:val="000130C0"/>
    <w:rsid w:val="0001549F"/>
    <w:rsid w:val="00016EDD"/>
    <w:rsid w:val="0002106D"/>
    <w:rsid w:val="0002141D"/>
    <w:rsid w:val="000253D7"/>
    <w:rsid w:val="00025637"/>
    <w:rsid w:val="000373CD"/>
    <w:rsid w:val="00041E56"/>
    <w:rsid w:val="000479D9"/>
    <w:rsid w:val="00054778"/>
    <w:rsid w:val="00054DCA"/>
    <w:rsid w:val="00057FC6"/>
    <w:rsid w:val="000632C8"/>
    <w:rsid w:val="00070DCF"/>
    <w:rsid w:val="00074151"/>
    <w:rsid w:val="0007761D"/>
    <w:rsid w:val="00080478"/>
    <w:rsid w:val="0008267A"/>
    <w:rsid w:val="000854D0"/>
    <w:rsid w:val="0008628E"/>
    <w:rsid w:val="0008653E"/>
    <w:rsid w:val="0008794B"/>
    <w:rsid w:val="00090013"/>
    <w:rsid w:val="00096A3F"/>
    <w:rsid w:val="000A1477"/>
    <w:rsid w:val="000A16A2"/>
    <w:rsid w:val="000B0980"/>
    <w:rsid w:val="000B11FE"/>
    <w:rsid w:val="000B249F"/>
    <w:rsid w:val="000C39D0"/>
    <w:rsid w:val="000C6DFB"/>
    <w:rsid w:val="000D1A66"/>
    <w:rsid w:val="000D31BC"/>
    <w:rsid w:val="000D5A8A"/>
    <w:rsid w:val="000E1A8D"/>
    <w:rsid w:val="000F146B"/>
    <w:rsid w:val="0010281E"/>
    <w:rsid w:val="00110382"/>
    <w:rsid w:val="00111D8D"/>
    <w:rsid w:val="00112CC8"/>
    <w:rsid w:val="00122663"/>
    <w:rsid w:val="001231F8"/>
    <w:rsid w:val="00123271"/>
    <w:rsid w:val="00131B55"/>
    <w:rsid w:val="001439C9"/>
    <w:rsid w:val="001449A2"/>
    <w:rsid w:val="0015432F"/>
    <w:rsid w:val="00155379"/>
    <w:rsid w:val="001555CA"/>
    <w:rsid w:val="001555FA"/>
    <w:rsid w:val="00155E65"/>
    <w:rsid w:val="0016374E"/>
    <w:rsid w:val="001676AE"/>
    <w:rsid w:val="00175148"/>
    <w:rsid w:val="001802B3"/>
    <w:rsid w:val="00180A34"/>
    <w:rsid w:val="00187A2D"/>
    <w:rsid w:val="00193077"/>
    <w:rsid w:val="001956F4"/>
    <w:rsid w:val="00196C1C"/>
    <w:rsid w:val="001A080E"/>
    <w:rsid w:val="001A311E"/>
    <w:rsid w:val="001B14FE"/>
    <w:rsid w:val="001B4E01"/>
    <w:rsid w:val="001D139F"/>
    <w:rsid w:val="001D4833"/>
    <w:rsid w:val="001D5641"/>
    <w:rsid w:val="001E2ADF"/>
    <w:rsid w:val="001E574A"/>
    <w:rsid w:val="001F288A"/>
    <w:rsid w:val="001F7B0F"/>
    <w:rsid w:val="00207712"/>
    <w:rsid w:val="002100B4"/>
    <w:rsid w:val="002264BC"/>
    <w:rsid w:val="0022759F"/>
    <w:rsid w:val="00231DFB"/>
    <w:rsid w:val="0024684F"/>
    <w:rsid w:val="00251A60"/>
    <w:rsid w:val="00251A7E"/>
    <w:rsid w:val="0025385A"/>
    <w:rsid w:val="002609F8"/>
    <w:rsid w:val="00262907"/>
    <w:rsid w:val="00262941"/>
    <w:rsid w:val="002643F9"/>
    <w:rsid w:val="00271E35"/>
    <w:rsid w:val="002807FA"/>
    <w:rsid w:val="00285194"/>
    <w:rsid w:val="00287E05"/>
    <w:rsid w:val="00290D6A"/>
    <w:rsid w:val="00292361"/>
    <w:rsid w:val="00293DFA"/>
    <w:rsid w:val="00294DD5"/>
    <w:rsid w:val="002A4358"/>
    <w:rsid w:val="002A76F8"/>
    <w:rsid w:val="002B36F8"/>
    <w:rsid w:val="002B5F56"/>
    <w:rsid w:val="002D47E3"/>
    <w:rsid w:val="002E2ADC"/>
    <w:rsid w:val="002E5049"/>
    <w:rsid w:val="002E716E"/>
    <w:rsid w:val="002F565B"/>
    <w:rsid w:val="002F597A"/>
    <w:rsid w:val="00310765"/>
    <w:rsid w:val="00311698"/>
    <w:rsid w:val="00313C63"/>
    <w:rsid w:val="00314DC6"/>
    <w:rsid w:val="00315B4B"/>
    <w:rsid w:val="00317300"/>
    <w:rsid w:val="003174BA"/>
    <w:rsid w:val="003214BB"/>
    <w:rsid w:val="003219C1"/>
    <w:rsid w:val="00324713"/>
    <w:rsid w:val="00326150"/>
    <w:rsid w:val="00331F23"/>
    <w:rsid w:val="0033237B"/>
    <w:rsid w:val="00332459"/>
    <w:rsid w:val="00345F83"/>
    <w:rsid w:val="003561F0"/>
    <w:rsid w:val="00356B56"/>
    <w:rsid w:val="00356C40"/>
    <w:rsid w:val="00357BBC"/>
    <w:rsid w:val="003676D0"/>
    <w:rsid w:val="00370788"/>
    <w:rsid w:val="003743BB"/>
    <w:rsid w:val="00386A05"/>
    <w:rsid w:val="003A08B0"/>
    <w:rsid w:val="003B01EB"/>
    <w:rsid w:val="003B0FC5"/>
    <w:rsid w:val="003B6864"/>
    <w:rsid w:val="003C1D42"/>
    <w:rsid w:val="003C1D83"/>
    <w:rsid w:val="003D0337"/>
    <w:rsid w:val="003D403B"/>
    <w:rsid w:val="003E4550"/>
    <w:rsid w:val="003E4C81"/>
    <w:rsid w:val="00403458"/>
    <w:rsid w:val="00410278"/>
    <w:rsid w:val="00415D98"/>
    <w:rsid w:val="00421BB4"/>
    <w:rsid w:val="00430EBB"/>
    <w:rsid w:val="00436506"/>
    <w:rsid w:val="00436857"/>
    <w:rsid w:val="00440201"/>
    <w:rsid w:val="00440853"/>
    <w:rsid w:val="00440FD9"/>
    <w:rsid w:val="00443668"/>
    <w:rsid w:val="0044548C"/>
    <w:rsid w:val="00446EBF"/>
    <w:rsid w:val="00447D6C"/>
    <w:rsid w:val="00450E79"/>
    <w:rsid w:val="00451CE9"/>
    <w:rsid w:val="00451FC1"/>
    <w:rsid w:val="004567C2"/>
    <w:rsid w:val="0046095C"/>
    <w:rsid w:val="00463C31"/>
    <w:rsid w:val="00466587"/>
    <w:rsid w:val="0047640B"/>
    <w:rsid w:val="00477E1E"/>
    <w:rsid w:val="0048266B"/>
    <w:rsid w:val="00490168"/>
    <w:rsid w:val="00491E34"/>
    <w:rsid w:val="00492525"/>
    <w:rsid w:val="004958E3"/>
    <w:rsid w:val="004A4283"/>
    <w:rsid w:val="004B1538"/>
    <w:rsid w:val="004B311B"/>
    <w:rsid w:val="004B5D2B"/>
    <w:rsid w:val="004B74EC"/>
    <w:rsid w:val="004C3FAF"/>
    <w:rsid w:val="004C5B3B"/>
    <w:rsid w:val="004D7067"/>
    <w:rsid w:val="004F01FE"/>
    <w:rsid w:val="004F0747"/>
    <w:rsid w:val="0050532A"/>
    <w:rsid w:val="00517055"/>
    <w:rsid w:val="0052092D"/>
    <w:rsid w:val="0052220B"/>
    <w:rsid w:val="00523A6E"/>
    <w:rsid w:val="005356D5"/>
    <w:rsid w:val="00542128"/>
    <w:rsid w:val="00543399"/>
    <w:rsid w:val="00552B1B"/>
    <w:rsid w:val="00552D92"/>
    <w:rsid w:val="00554269"/>
    <w:rsid w:val="00556D07"/>
    <w:rsid w:val="0056032B"/>
    <w:rsid w:val="00560B5F"/>
    <w:rsid w:val="00570293"/>
    <w:rsid w:val="00570A23"/>
    <w:rsid w:val="005743C5"/>
    <w:rsid w:val="00583979"/>
    <w:rsid w:val="005877F6"/>
    <w:rsid w:val="005934BA"/>
    <w:rsid w:val="0059503D"/>
    <w:rsid w:val="005A658E"/>
    <w:rsid w:val="005A7A69"/>
    <w:rsid w:val="005B4992"/>
    <w:rsid w:val="005B7597"/>
    <w:rsid w:val="005C09B4"/>
    <w:rsid w:val="005C2CC8"/>
    <w:rsid w:val="005D03D8"/>
    <w:rsid w:val="005D4FB9"/>
    <w:rsid w:val="005E1C45"/>
    <w:rsid w:val="005F7734"/>
    <w:rsid w:val="00605C2C"/>
    <w:rsid w:val="00617879"/>
    <w:rsid w:val="0062457E"/>
    <w:rsid w:val="006252FE"/>
    <w:rsid w:val="006328CD"/>
    <w:rsid w:val="006404EC"/>
    <w:rsid w:val="006417AF"/>
    <w:rsid w:val="00641C6C"/>
    <w:rsid w:val="00656C87"/>
    <w:rsid w:val="006605EA"/>
    <w:rsid w:val="0066159A"/>
    <w:rsid w:val="0066635E"/>
    <w:rsid w:val="0067728A"/>
    <w:rsid w:val="00685DD4"/>
    <w:rsid w:val="006A51C9"/>
    <w:rsid w:val="006A6432"/>
    <w:rsid w:val="006A758B"/>
    <w:rsid w:val="006C08CB"/>
    <w:rsid w:val="006C34F8"/>
    <w:rsid w:val="006C45DD"/>
    <w:rsid w:val="006D1F3B"/>
    <w:rsid w:val="006E06FC"/>
    <w:rsid w:val="006E6021"/>
    <w:rsid w:val="006E615D"/>
    <w:rsid w:val="00704769"/>
    <w:rsid w:val="00704BBF"/>
    <w:rsid w:val="00713CC7"/>
    <w:rsid w:val="00716A7F"/>
    <w:rsid w:val="00731EFB"/>
    <w:rsid w:val="007360E4"/>
    <w:rsid w:val="00741CD4"/>
    <w:rsid w:val="00743601"/>
    <w:rsid w:val="0075068E"/>
    <w:rsid w:val="00752A75"/>
    <w:rsid w:val="00763BA5"/>
    <w:rsid w:val="00772505"/>
    <w:rsid w:val="00780417"/>
    <w:rsid w:val="007852CB"/>
    <w:rsid w:val="007876E9"/>
    <w:rsid w:val="00787DC4"/>
    <w:rsid w:val="00792575"/>
    <w:rsid w:val="0079301F"/>
    <w:rsid w:val="00796B5B"/>
    <w:rsid w:val="007A010B"/>
    <w:rsid w:val="007A2779"/>
    <w:rsid w:val="007A4A56"/>
    <w:rsid w:val="007A5F72"/>
    <w:rsid w:val="007A669F"/>
    <w:rsid w:val="007B166F"/>
    <w:rsid w:val="007B3742"/>
    <w:rsid w:val="007B7275"/>
    <w:rsid w:val="007C1222"/>
    <w:rsid w:val="007D0E81"/>
    <w:rsid w:val="007D54B4"/>
    <w:rsid w:val="007E01A1"/>
    <w:rsid w:val="007E0D20"/>
    <w:rsid w:val="007E60EC"/>
    <w:rsid w:val="007F482F"/>
    <w:rsid w:val="007F68A8"/>
    <w:rsid w:val="008001BF"/>
    <w:rsid w:val="00807B53"/>
    <w:rsid w:val="0081071F"/>
    <w:rsid w:val="008133CF"/>
    <w:rsid w:val="00813BC6"/>
    <w:rsid w:val="00816851"/>
    <w:rsid w:val="00825037"/>
    <w:rsid w:val="008305D8"/>
    <w:rsid w:val="0083206C"/>
    <w:rsid w:val="008330FC"/>
    <w:rsid w:val="00833737"/>
    <w:rsid w:val="00844EAF"/>
    <w:rsid w:val="00845FCB"/>
    <w:rsid w:val="008472F5"/>
    <w:rsid w:val="0084799D"/>
    <w:rsid w:val="0085394A"/>
    <w:rsid w:val="00853DEB"/>
    <w:rsid w:val="00856101"/>
    <w:rsid w:val="00862F60"/>
    <w:rsid w:val="00864FED"/>
    <w:rsid w:val="00866F78"/>
    <w:rsid w:val="00870EB4"/>
    <w:rsid w:val="00872193"/>
    <w:rsid w:val="00894287"/>
    <w:rsid w:val="00897B8B"/>
    <w:rsid w:val="008A58F4"/>
    <w:rsid w:val="008B1038"/>
    <w:rsid w:val="008B3FC6"/>
    <w:rsid w:val="008B5BAF"/>
    <w:rsid w:val="008C0A3A"/>
    <w:rsid w:val="008D372B"/>
    <w:rsid w:val="008D5BF2"/>
    <w:rsid w:val="008E10BF"/>
    <w:rsid w:val="008E4BC9"/>
    <w:rsid w:val="008E5E45"/>
    <w:rsid w:val="008E5E93"/>
    <w:rsid w:val="008E6A78"/>
    <w:rsid w:val="008E6E4D"/>
    <w:rsid w:val="008F1536"/>
    <w:rsid w:val="008F2EDE"/>
    <w:rsid w:val="00901AE2"/>
    <w:rsid w:val="00903343"/>
    <w:rsid w:val="00903D53"/>
    <w:rsid w:val="00912011"/>
    <w:rsid w:val="00926716"/>
    <w:rsid w:val="00930F73"/>
    <w:rsid w:val="00931B26"/>
    <w:rsid w:val="00932758"/>
    <w:rsid w:val="009347D0"/>
    <w:rsid w:val="0093783D"/>
    <w:rsid w:val="0094042A"/>
    <w:rsid w:val="00946A00"/>
    <w:rsid w:val="00952BC8"/>
    <w:rsid w:val="009601E8"/>
    <w:rsid w:val="0098430D"/>
    <w:rsid w:val="00986C28"/>
    <w:rsid w:val="009902E2"/>
    <w:rsid w:val="00995254"/>
    <w:rsid w:val="0099559C"/>
    <w:rsid w:val="00996ECD"/>
    <w:rsid w:val="009A2E9E"/>
    <w:rsid w:val="009A4592"/>
    <w:rsid w:val="009B0FDB"/>
    <w:rsid w:val="009B3743"/>
    <w:rsid w:val="009B65D3"/>
    <w:rsid w:val="009C6647"/>
    <w:rsid w:val="009D172A"/>
    <w:rsid w:val="009D3F3A"/>
    <w:rsid w:val="009D7721"/>
    <w:rsid w:val="009E1B61"/>
    <w:rsid w:val="009E6287"/>
    <w:rsid w:val="009E75B0"/>
    <w:rsid w:val="009F54D9"/>
    <w:rsid w:val="00A058C9"/>
    <w:rsid w:val="00A159AD"/>
    <w:rsid w:val="00A16493"/>
    <w:rsid w:val="00A16FED"/>
    <w:rsid w:val="00A179E7"/>
    <w:rsid w:val="00A17A95"/>
    <w:rsid w:val="00A21A72"/>
    <w:rsid w:val="00A22884"/>
    <w:rsid w:val="00A26CC2"/>
    <w:rsid w:val="00A27078"/>
    <w:rsid w:val="00A2768F"/>
    <w:rsid w:val="00A332FC"/>
    <w:rsid w:val="00A55331"/>
    <w:rsid w:val="00A63150"/>
    <w:rsid w:val="00A67507"/>
    <w:rsid w:val="00A72DA6"/>
    <w:rsid w:val="00A81F5F"/>
    <w:rsid w:val="00A820A8"/>
    <w:rsid w:val="00A9445B"/>
    <w:rsid w:val="00A97F95"/>
    <w:rsid w:val="00AA6DA9"/>
    <w:rsid w:val="00AA6FB8"/>
    <w:rsid w:val="00AB0921"/>
    <w:rsid w:val="00AB2EF6"/>
    <w:rsid w:val="00AB7B5B"/>
    <w:rsid w:val="00AC5C99"/>
    <w:rsid w:val="00AC7AD3"/>
    <w:rsid w:val="00AD0367"/>
    <w:rsid w:val="00AE0593"/>
    <w:rsid w:val="00AE37D3"/>
    <w:rsid w:val="00AE41C5"/>
    <w:rsid w:val="00AE564E"/>
    <w:rsid w:val="00AF0450"/>
    <w:rsid w:val="00AF5DE4"/>
    <w:rsid w:val="00AF6D56"/>
    <w:rsid w:val="00B00542"/>
    <w:rsid w:val="00B02F1C"/>
    <w:rsid w:val="00B202EE"/>
    <w:rsid w:val="00B31C7D"/>
    <w:rsid w:val="00B42D7C"/>
    <w:rsid w:val="00B4425D"/>
    <w:rsid w:val="00B44C99"/>
    <w:rsid w:val="00B458DE"/>
    <w:rsid w:val="00B46E73"/>
    <w:rsid w:val="00B52DF2"/>
    <w:rsid w:val="00B532DC"/>
    <w:rsid w:val="00B566AB"/>
    <w:rsid w:val="00B66465"/>
    <w:rsid w:val="00B67B27"/>
    <w:rsid w:val="00B75085"/>
    <w:rsid w:val="00B7608B"/>
    <w:rsid w:val="00B80B39"/>
    <w:rsid w:val="00B90DB2"/>
    <w:rsid w:val="00B96B69"/>
    <w:rsid w:val="00B97898"/>
    <w:rsid w:val="00BA0FC6"/>
    <w:rsid w:val="00BB16AB"/>
    <w:rsid w:val="00BB2BAE"/>
    <w:rsid w:val="00BB62DC"/>
    <w:rsid w:val="00BB7B1C"/>
    <w:rsid w:val="00BC091B"/>
    <w:rsid w:val="00BC16D3"/>
    <w:rsid w:val="00BC2925"/>
    <w:rsid w:val="00BC4655"/>
    <w:rsid w:val="00BC4B26"/>
    <w:rsid w:val="00BD237E"/>
    <w:rsid w:val="00BD515E"/>
    <w:rsid w:val="00BE14DB"/>
    <w:rsid w:val="00BE31D6"/>
    <w:rsid w:val="00BF0803"/>
    <w:rsid w:val="00BF20B5"/>
    <w:rsid w:val="00BF4FC4"/>
    <w:rsid w:val="00C00C93"/>
    <w:rsid w:val="00C10EDD"/>
    <w:rsid w:val="00C32AD3"/>
    <w:rsid w:val="00C32B5E"/>
    <w:rsid w:val="00C35B3A"/>
    <w:rsid w:val="00C403B3"/>
    <w:rsid w:val="00C43441"/>
    <w:rsid w:val="00C439E7"/>
    <w:rsid w:val="00C44DB0"/>
    <w:rsid w:val="00C4573E"/>
    <w:rsid w:val="00C47CDA"/>
    <w:rsid w:val="00C52479"/>
    <w:rsid w:val="00C63CF4"/>
    <w:rsid w:val="00C643A1"/>
    <w:rsid w:val="00C67247"/>
    <w:rsid w:val="00C7038F"/>
    <w:rsid w:val="00C744B0"/>
    <w:rsid w:val="00C76EE1"/>
    <w:rsid w:val="00C8262A"/>
    <w:rsid w:val="00C86115"/>
    <w:rsid w:val="00C93F96"/>
    <w:rsid w:val="00C94605"/>
    <w:rsid w:val="00C9554D"/>
    <w:rsid w:val="00CA006A"/>
    <w:rsid w:val="00CA1E46"/>
    <w:rsid w:val="00CC072E"/>
    <w:rsid w:val="00CD23E5"/>
    <w:rsid w:val="00CE2FAD"/>
    <w:rsid w:val="00CE653A"/>
    <w:rsid w:val="00CF01DD"/>
    <w:rsid w:val="00CF0857"/>
    <w:rsid w:val="00CF4BC5"/>
    <w:rsid w:val="00CF5182"/>
    <w:rsid w:val="00D05108"/>
    <w:rsid w:val="00D10B89"/>
    <w:rsid w:val="00D10F55"/>
    <w:rsid w:val="00D12B62"/>
    <w:rsid w:val="00D3554F"/>
    <w:rsid w:val="00D449EA"/>
    <w:rsid w:val="00D45983"/>
    <w:rsid w:val="00D45DB6"/>
    <w:rsid w:val="00D47AB1"/>
    <w:rsid w:val="00D533C8"/>
    <w:rsid w:val="00D63A50"/>
    <w:rsid w:val="00D63D96"/>
    <w:rsid w:val="00D66CE0"/>
    <w:rsid w:val="00D70D0E"/>
    <w:rsid w:val="00D72999"/>
    <w:rsid w:val="00D82795"/>
    <w:rsid w:val="00D840DA"/>
    <w:rsid w:val="00D9198A"/>
    <w:rsid w:val="00DA03EA"/>
    <w:rsid w:val="00DA2826"/>
    <w:rsid w:val="00DA2B96"/>
    <w:rsid w:val="00DA3C0B"/>
    <w:rsid w:val="00DA5829"/>
    <w:rsid w:val="00DB3F7A"/>
    <w:rsid w:val="00DB7EF7"/>
    <w:rsid w:val="00DC1A14"/>
    <w:rsid w:val="00DC4EB0"/>
    <w:rsid w:val="00DD53CE"/>
    <w:rsid w:val="00DD62C8"/>
    <w:rsid w:val="00DE37EF"/>
    <w:rsid w:val="00DE5A9E"/>
    <w:rsid w:val="00DE5CD3"/>
    <w:rsid w:val="00DF0F72"/>
    <w:rsid w:val="00DF2603"/>
    <w:rsid w:val="00DF7673"/>
    <w:rsid w:val="00E029CD"/>
    <w:rsid w:val="00E16573"/>
    <w:rsid w:val="00E217CD"/>
    <w:rsid w:val="00E25E20"/>
    <w:rsid w:val="00E3022F"/>
    <w:rsid w:val="00E37620"/>
    <w:rsid w:val="00E456DB"/>
    <w:rsid w:val="00E46533"/>
    <w:rsid w:val="00E46919"/>
    <w:rsid w:val="00E524D0"/>
    <w:rsid w:val="00E52FBF"/>
    <w:rsid w:val="00E55C2E"/>
    <w:rsid w:val="00E724C8"/>
    <w:rsid w:val="00E82B38"/>
    <w:rsid w:val="00E850A0"/>
    <w:rsid w:val="00E85637"/>
    <w:rsid w:val="00E86733"/>
    <w:rsid w:val="00E90545"/>
    <w:rsid w:val="00E92EE6"/>
    <w:rsid w:val="00E95BB3"/>
    <w:rsid w:val="00E95CED"/>
    <w:rsid w:val="00EB3488"/>
    <w:rsid w:val="00EB5CED"/>
    <w:rsid w:val="00EC13D1"/>
    <w:rsid w:val="00EC5BAE"/>
    <w:rsid w:val="00EC6D8E"/>
    <w:rsid w:val="00ED594F"/>
    <w:rsid w:val="00ED618E"/>
    <w:rsid w:val="00EE3B1B"/>
    <w:rsid w:val="00EF0C3A"/>
    <w:rsid w:val="00EF1992"/>
    <w:rsid w:val="00F04FCF"/>
    <w:rsid w:val="00F103FA"/>
    <w:rsid w:val="00F16354"/>
    <w:rsid w:val="00F164C7"/>
    <w:rsid w:val="00F2013F"/>
    <w:rsid w:val="00F21944"/>
    <w:rsid w:val="00F233A7"/>
    <w:rsid w:val="00F23B81"/>
    <w:rsid w:val="00F24DE8"/>
    <w:rsid w:val="00F25701"/>
    <w:rsid w:val="00F260F4"/>
    <w:rsid w:val="00F263A5"/>
    <w:rsid w:val="00F337B1"/>
    <w:rsid w:val="00F349BD"/>
    <w:rsid w:val="00F359BD"/>
    <w:rsid w:val="00F46A4C"/>
    <w:rsid w:val="00F564E0"/>
    <w:rsid w:val="00F57CC3"/>
    <w:rsid w:val="00F609BE"/>
    <w:rsid w:val="00F622B7"/>
    <w:rsid w:val="00F626EB"/>
    <w:rsid w:val="00F66330"/>
    <w:rsid w:val="00F7200D"/>
    <w:rsid w:val="00F81AF1"/>
    <w:rsid w:val="00F81C9A"/>
    <w:rsid w:val="00F82D79"/>
    <w:rsid w:val="00F85A10"/>
    <w:rsid w:val="00F94062"/>
    <w:rsid w:val="00F94DA5"/>
    <w:rsid w:val="00FA1883"/>
    <w:rsid w:val="00FB73B5"/>
    <w:rsid w:val="00FC398B"/>
    <w:rsid w:val="00FE06F2"/>
    <w:rsid w:val="00FF0194"/>
    <w:rsid w:val="00FF0547"/>
    <w:rsid w:val="00FF1336"/>
    <w:rsid w:val="00FF2B62"/>
    <w:rsid w:val="00FF4DEC"/>
    <w:rsid w:val="00FF6FC5"/>
    <w:rsid w:val="00FF77B3"/>
    <w:rsid w:val="05305ACC"/>
    <w:rsid w:val="0F85363E"/>
    <w:rsid w:val="1CFCA9B2"/>
    <w:rsid w:val="20EE3071"/>
    <w:rsid w:val="25F075FE"/>
    <w:rsid w:val="32D9BD74"/>
    <w:rsid w:val="51CA8015"/>
    <w:rsid w:val="523B608F"/>
    <w:rsid w:val="547BDFBD"/>
    <w:rsid w:val="58BE4077"/>
    <w:rsid w:val="5EB018BC"/>
    <w:rsid w:val="6B4A2246"/>
    <w:rsid w:val="74B3D82E"/>
    <w:rsid w:val="78C097E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55E65"/>
  <w15:docId w15:val="{0A791405-20A4-4297-A28F-3DC06246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allaad">
    <w:name w:val="Normal"/>
    <w:qFormat/>
    <w:rPr>
      <w:spacing w:val="2"/>
      <w:position w:val="6"/>
      <w:sz w:val="24"/>
      <w:lang w:eastAsia="en-US"/>
    </w:rPr>
  </w:style>
  <w:style w:type="paragraph" w:styleId="Pealkiri1">
    <w:name w:val="heading 1"/>
    <w:basedOn w:val="Normaallaad"/>
    <w:next w:val="Normaallaad"/>
    <w:qFormat/>
    <w:pPr>
      <w:keepNext/>
      <w:outlineLvl w:val="0"/>
    </w:pPr>
    <w:rPr>
      <w:b/>
      <w:kern w:val="28"/>
    </w:rPr>
  </w:style>
  <w:style w:type="paragraph" w:styleId="Pealkiri2">
    <w:name w:val="heading 2"/>
    <w:aliases w:val="(sama)"/>
    <w:basedOn w:val="Normaallaad"/>
    <w:next w:val="Normaallaad"/>
    <w:qFormat/>
    <w:pPr>
      <w:keepNext/>
      <w:outlineLvl w:val="1"/>
    </w:pPr>
    <w:rPr>
      <w:b/>
    </w:rPr>
  </w:style>
  <w:style w:type="paragraph" w:styleId="Pealkiri3">
    <w:name w:val="heading 3"/>
    <w:aliases w:val="( sama)"/>
    <w:basedOn w:val="Normaallaad"/>
    <w:next w:val="Normaallaad"/>
    <w:qFormat/>
    <w:pPr>
      <w:keepNext/>
      <w:outlineLvl w:val="2"/>
    </w:pPr>
    <w:rPr>
      <w: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alus">
    <w:name w:val="footer"/>
    <w:basedOn w:val="Normaallaad"/>
    <w:semiHidden/>
    <w:rPr>
      <w:spacing w:val="0"/>
      <w:position w:val="0"/>
      <w:sz w:val="20"/>
    </w:rPr>
  </w:style>
  <w:style w:type="paragraph" w:customStyle="1" w:styleId="Numbering">
    <w:name w:val="Numbering"/>
    <w:basedOn w:val="Normaallaad"/>
    <w:pPr>
      <w:numPr>
        <w:numId w:val="1"/>
      </w:numPr>
      <w:tabs>
        <w:tab w:val="clear" w:pos="340"/>
        <w:tab w:val="num" w:pos="360"/>
      </w:tabs>
      <w:ind w:left="0" w:firstLine="0"/>
    </w:pPr>
  </w:style>
  <w:style w:type="paragraph" w:customStyle="1" w:styleId="Bulleting">
    <w:name w:val="Bulleting."/>
    <w:basedOn w:val="Normaallaad"/>
    <w:pPr>
      <w:numPr>
        <w:numId w:val="2"/>
      </w:numPr>
      <w:tabs>
        <w:tab w:val="clear" w:pos="360"/>
      </w:tabs>
      <w:ind w:left="0" w:firstLine="0"/>
    </w:pPr>
  </w:style>
  <w:style w:type="paragraph" w:styleId="Pis">
    <w:name w:val="header"/>
    <w:basedOn w:val="Normaallaad"/>
    <w:semiHidden/>
    <w:pPr>
      <w:jc w:val="center"/>
    </w:pPr>
    <w:rPr>
      <w:spacing w:val="0"/>
      <w:position w:val="0"/>
      <w:sz w:val="20"/>
    </w:rPr>
  </w:style>
  <w:style w:type="paragraph" w:styleId="Pealdis">
    <w:name w:val="caption"/>
    <w:basedOn w:val="Normaallaad"/>
    <w:next w:val="Normaallaad"/>
    <w:qFormat/>
    <w:pPr>
      <w:framePr w:w="4423" w:h="1191" w:hRule="exact" w:wrap="around" w:vAnchor="page" w:hAnchor="page" w:x="6918" w:y="1702"/>
      <w:pBdr>
        <w:top w:val="single" w:sz="6" w:space="1" w:color="auto"/>
        <w:left w:val="single" w:sz="6" w:space="1" w:color="auto"/>
        <w:bottom w:val="single" w:sz="6" w:space="1" w:color="auto"/>
        <w:right w:val="single" w:sz="6" w:space="1" w:color="auto"/>
      </w:pBdr>
    </w:pPr>
    <w:rPr>
      <w:rFonts w:ascii="Arial" w:hAnsi="Arial" w:cs="Arial"/>
      <w:b/>
      <w:bCs/>
      <w:sz w:val="17"/>
    </w:rPr>
  </w:style>
  <w:style w:type="paragraph" w:styleId="Jutumullitekst">
    <w:name w:val="Balloon Text"/>
    <w:basedOn w:val="Normaallaad"/>
    <w:link w:val="JutumullitekstMrk"/>
    <w:uiPriority w:val="99"/>
    <w:semiHidden/>
    <w:unhideWhenUsed/>
    <w:rsid w:val="00C52479"/>
    <w:rPr>
      <w:rFonts w:ascii="Tahoma" w:hAnsi="Tahoma" w:cs="Tahoma"/>
      <w:sz w:val="16"/>
      <w:szCs w:val="16"/>
    </w:rPr>
  </w:style>
  <w:style w:type="character" w:customStyle="1" w:styleId="JutumullitekstMrk">
    <w:name w:val="Jutumullitekst Märk"/>
    <w:basedOn w:val="Liguvaikefont"/>
    <w:link w:val="Jutumullitekst"/>
    <w:uiPriority w:val="99"/>
    <w:semiHidden/>
    <w:rsid w:val="00C52479"/>
    <w:rPr>
      <w:rFonts w:ascii="Tahoma" w:hAnsi="Tahoma" w:cs="Tahoma"/>
      <w:spacing w:val="2"/>
      <w:position w:val="6"/>
      <w:sz w:val="16"/>
      <w:szCs w:val="16"/>
      <w:lang w:eastAsia="en-US"/>
    </w:rPr>
  </w:style>
  <w:style w:type="paragraph" w:styleId="Redaktsioon">
    <w:name w:val="Revision"/>
    <w:hidden/>
    <w:uiPriority w:val="99"/>
    <w:semiHidden/>
    <w:rsid w:val="007F68A8"/>
    <w:rPr>
      <w:spacing w:val="2"/>
      <w:position w:val="6"/>
      <w:sz w:val="24"/>
      <w:lang w:eastAsia="en-US"/>
    </w:rPr>
  </w:style>
  <w:style w:type="character" w:styleId="Hperlink">
    <w:name w:val="Hyperlink"/>
    <w:basedOn w:val="Liguvaikefont"/>
    <w:uiPriority w:val="99"/>
    <w:unhideWhenUsed/>
    <w:rsid w:val="00C63CF4"/>
    <w:rPr>
      <w:color w:val="0000FF" w:themeColor="hyperlink"/>
      <w:u w:val="single"/>
    </w:rPr>
  </w:style>
  <w:style w:type="character" w:styleId="Lahendamatamainimine">
    <w:name w:val="Unresolved Mention"/>
    <w:basedOn w:val="Liguvaikefont"/>
    <w:uiPriority w:val="99"/>
    <w:rsid w:val="00C63CF4"/>
    <w:rPr>
      <w:color w:val="605E5C"/>
      <w:shd w:val="clear" w:color="auto" w:fill="E1DFDD"/>
    </w:rPr>
  </w:style>
  <w:style w:type="paragraph" w:styleId="Loendilik">
    <w:name w:val="List Paragraph"/>
    <w:basedOn w:val="Normaallaad"/>
    <w:uiPriority w:val="34"/>
    <w:qFormat/>
    <w:rsid w:val="000130C0"/>
    <w:pPr>
      <w:ind w:left="720"/>
      <w:contextualSpacing/>
    </w:pPr>
  </w:style>
  <w:style w:type="character" w:styleId="Kommentaariviide">
    <w:name w:val="annotation reference"/>
    <w:basedOn w:val="Liguvaikefont"/>
    <w:uiPriority w:val="99"/>
    <w:semiHidden/>
    <w:unhideWhenUsed/>
    <w:rsid w:val="00451FC1"/>
    <w:rPr>
      <w:sz w:val="16"/>
      <w:szCs w:val="16"/>
    </w:rPr>
  </w:style>
  <w:style w:type="paragraph" w:styleId="Kommentaaritekst">
    <w:name w:val="annotation text"/>
    <w:basedOn w:val="Normaallaad"/>
    <w:link w:val="KommentaaritekstMrk"/>
    <w:uiPriority w:val="99"/>
    <w:unhideWhenUsed/>
    <w:rsid w:val="00451FC1"/>
    <w:rPr>
      <w:sz w:val="20"/>
    </w:rPr>
  </w:style>
  <w:style w:type="character" w:customStyle="1" w:styleId="KommentaaritekstMrk">
    <w:name w:val="Kommentaari tekst Märk"/>
    <w:basedOn w:val="Liguvaikefont"/>
    <w:link w:val="Kommentaaritekst"/>
    <w:uiPriority w:val="99"/>
    <w:rsid w:val="00451FC1"/>
    <w:rPr>
      <w:spacing w:val="2"/>
      <w:position w:val="6"/>
      <w:lang w:eastAsia="en-US"/>
    </w:rPr>
  </w:style>
  <w:style w:type="paragraph" w:styleId="Kommentaariteema">
    <w:name w:val="annotation subject"/>
    <w:basedOn w:val="Kommentaaritekst"/>
    <w:next w:val="Kommentaaritekst"/>
    <w:link w:val="KommentaariteemaMrk"/>
    <w:uiPriority w:val="99"/>
    <w:semiHidden/>
    <w:unhideWhenUsed/>
    <w:rsid w:val="00451FC1"/>
    <w:rPr>
      <w:b/>
      <w:bCs/>
    </w:rPr>
  </w:style>
  <w:style w:type="character" w:customStyle="1" w:styleId="KommentaariteemaMrk">
    <w:name w:val="Kommentaari teema Märk"/>
    <w:basedOn w:val="KommentaaritekstMrk"/>
    <w:link w:val="Kommentaariteema"/>
    <w:uiPriority w:val="99"/>
    <w:semiHidden/>
    <w:rsid w:val="00451FC1"/>
    <w:rPr>
      <w:b/>
      <w:bCs/>
      <w:spacing w:val="2"/>
      <w:position w:val="6"/>
      <w:lang w:eastAsia="en-US"/>
    </w:rPr>
  </w:style>
  <w:style w:type="character" w:styleId="Klastatudhperlink">
    <w:name w:val="FollowedHyperlink"/>
    <w:basedOn w:val="Liguvaikefont"/>
    <w:uiPriority w:val="99"/>
    <w:semiHidden/>
    <w:unhideWhenUsed/>
    <w:rsid w:val="003676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064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arvalv@narva.e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lar.suda@rmk.e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lar.suda@rmk.e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xgis.maaamet.ee/xgis2/page/link/sKWPOu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a.rute\Downloads\kirjap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sainfo xmlns="1a204717-9ad1-4bfc-877e-df29e39cc94d" xsi:nil="true"/>
    <lcf76f155ced4ddcb4097134ff3c332f xmlns="1a204717-9ad1-4bfc-877e-df29e39cc94d">
      <Terms xmlns="http://schemas.microsoft.com/office/infopath/2007/PartnerControls"/>
    </lcf76f155ced4ddcb4097134ff3c332f>
    <TaxCatchAll xmlns="22428f0b-292c-4f46-b5dc-eb3d7eb0cb9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36B6674DED7AB4BBD24B6AD6BCAF981" ma:contentTypeVersion="17" ma:contentTypeDescription="Loo uus dokument" ma:contentTypeScope="" ma:versionID="3ef81f20693702a24ed637dd142b090d">
  <xsd:schema xmlns:xsd="http://www.w3.org/2001/XMLSchema" xmlns:xs="http://www.w3.org/2001/XMLSchema" xmlns:p="http://schemas.microsoft.com/office/2006/metadata/properties" xmlns:ns2="1a204717-9ad1-4bfc-877e-df29e39cc94d" xmlns:ns3="22428f0b-292c-4f46-b5dc-eb3d7eb0cb9a" targetNamespace="http://schemas.microsoft.com/office/2006/metadata/properties" ma:root="true" ma:fieldsID="e2713964afaba77fb82a9e5b5f5ed3df" ns2:_="" ns3:_="">
    <xsd:import namespace="1a204717-9ad1-4bfc-877e-df29e39cc94d"/>
    <xsd:import namespace="22428f0b-292c-4f46-b5dc-eb3d7eb0cb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element ref="ns2:Lisainf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04717-9ad1-4bfc-877e-df29e39cc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de54db5b-b5c1-4a52-91b6-3b2e554ff4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isainfo" ma:index="23" nillable="true" ma:displayName="Lisainfo" ma:format="Dropdown" ma:internalName="Lisainfo">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428f0b-292c-4f46-b5dc-eb3d7eb0cb9a"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14" nillable="true" ma:displayName="Taxonomy Catch All Column" ma:hidden="true" ma:list="{27697f7d-5d94-42a1-8f1e-f5ba1d264b90}" ma:internalName="TaxCatchAll" ma:showField="CatchAllData" ma:web="22428f0b-292c-4f46-b5dc-eb3d7eb0c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1FB6D-4A58-415E-B594-083292DD1558}">
  <ds:schemaRefs>
    <ds:schemaRef ds:uri="http://schemas.microsoft.com/sharepoint/v3/contenttype/forms"/>
  </ds:schemaRefs>
</ds:datastoreItem>
</file>

<file path=customXml/itemProps2.xml><?xml version="1.0" encoding="utf-8"?>
<ds:datastoreItem xmlns:ds="http://schemas.openxmlformats.org/officeDocument/2006/customXml" ds:itemID="{6B83FE1C-BBAB-4C49-A1AE-B0E2ED35C70B}">
  <ds:schemaRefs>
    <ds:schemaRef ds:uri="http://schemas.microsoft.com/office/2006/metadata/properties"/>
    <ds:schemaRef ds:uri="http://schemas.microsoft.com/office/infopath/2007/PartnerControls"/>
    <ds:schemaRef ds:uri="1a204717-9ad1-4bfc-877e-df29e39cc94d"/>
    <ds:schemaRef ds:uri="22428f0b-292c-4f46-b5dc-eb3d7eb0cb9a"/>
  </ds:schemaRefs>
</ds:datastoreItem>
</file>

<file path=customXml/itemProps3.xml><?xml version="1.0" encoding="utf-8"?>
<ds:datastoreItem xmlns:ds="http://schemas.openxmlformats.org/officeDocument/2006/customXml" ds:itemID="{31C31027-3D84-4B68-8A05-41A188689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204717-9ad1-4bfc-877e-df29e39cc94d"/>
    <ds:schemaRef ds:uri="22428f0b-292c-4f46-b5dc-eb3d7eb0c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DB815B-0E6F-184A-BDAD-EB7948C0C20D}">
  <ds:schemaRefs>
    <ds:schemaRef ds:uri="http://schemas.openxmlformats.org/officeDocument/2006/bibliography"/>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kirjaplank.dotx</Template>
  <TotalTime>42</TotalTime>
  <Pages>2</Pages>
  <Words>250</Words>
  <Characters>1454</Characters>
  <Application>Microsoft Office Word</Application>
  <DocSecurity>0</DocSecurity>
  <Lines>12</Lines>
  <Paragraphs>3</Paragraphs>
  <ScaleCrop>false</ScaleCrop>
  <Company>DF</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Office 2016(TM) file templates</dc:subject>
  <dc:creator>Malle Viiburg</dc:creator>
  <dc:description>Ver 6.0, 11.2018</dc:description>
  <cp:lastModifiedBy>Inga Rute</cp:lastModifiedBy>
  <cp:revision>46</cp:revision>
  <cp:lastPrinted>2014-04-01T12:05:00Z</cp:lastPrinted>
  <dcterms:created xsi:type="dcterms:W3CDTF">2025-09-10T13:17:00Z</dcterms:created>
  <dcterms:modified xsi:type="dcterms:W3CDTF">2025-09-12T10:27:00Z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0x010100A36B6674DED7AB4BBD24B6AD6BCAF981</vt:lpwstr>
  </property>
  <property fmtid="{D5CDD505-2E9C-101B-9397-08002B2CF9AE}" pid="3" name="MediaServiceImageTags">
    <vt:lpwstr/>
  </property>
</Properties>
</file>